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1284" w:rsidRDefault="00EF1284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eastAsia="ar-SA"/>
        </w:rPr>
      </w:pPr>
      <w:r>
        <w:rPr>
          <w:noProof/>
          <w:lang w:val="en-US"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4" o:spid="_x0000_s1026" type="#_x0000_t202" style="position:absolute;margin-left:-27pt;margin-top:-27pt;width:205.2pt;height:86.55pt;z-index:251657728;visibility:visible;mso-wrap-distance-top:3.6pt;mso-wrap-distance-bottom:3.6pt" stroked="f">
            <v:textbox>
              <w:txbxContent>
                <w:p w:rsidR="00EF1284" w:rsidRDefault="00EF1284" w:rsidP="00033D34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786D5C">
                    <w:rPr>
                      <w:rFonts w:ascii="Times New Roman" w:hAnsi="Times New Roman" w:cs="Times New Roman"/>
                      <w:sz w:val="24"/>
                      <w:szCs w:val="24"/>
                    </w:rPr>
                    <w:t>СХВАЛЕНО</w:t>
                  </w:r>
                </w:p>
                <w:p w:rsidR="00EF1284" w:rsidRDefault="00EF1284" w:rsidP="00033D34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Розпорядження голови Сарненської районної державної адміністрації</w:t>
                  </w:r>
                </w:p>
                <w:p w:rsidR="00EF1284" w:rsidRDefault="00EF1284" w:rsidP="00033D34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від 17 січня 2019 року</w:t>
                  </w:r>
                </w:p>
                <w:p w:rsidR="00EF1284" w:rsidRPr="00786D5C" w:rsidRDefault="00EF1284" w:rsidP="00033D34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№ 13</w:t>
                  </w:r>
                </w:p>
                <w:p w:rsidR="00EF1284" w:rsidRDefault="00EF1284" w:rsidP="00033D34">
                  <w:pPr>
                    <w:spacing w:after="0" w:line="240" w:lineRule="auto"/>
                  </w:pPr>
                </w:p>
              </w:txbxContent>
            </v:textbox>
            <w10:wrap type="square"/>
          </v:shape>
        </w:pict>
      </w:r>
    </w:p>
    <w:p w:rsidR="00EF1284" w:rsidRDefault="00EF1284" w:rsidP="00F63FC1">
      <w:pPr>
        <w:suppressAutoHyphens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eastAsia="ar-SA"/>
        </w:rPr>
      </w:pPr>
      <w:r>
        <w:rPr>
          <w:noProof/>
          <w:lang w:val="en-US" w:eastAsia="en-US"/>
        </w:rPr>
        <w:pict>
          <v:shape id="Text Box 7" o:spid="_x0000_s1027" type="#_x0000_t202" style="position:absolute;left:0;text-align:left;margin-left:162pt;margin-top:18.7pt;width:341.9pt;height:124.5pt;z-index:251656704;visibility:visible;mso-wrap-distance-top:3.6pt;mso-wrap-distance-bottom:3.6pt" strokecolor="white">
            <v:textbox style="mso-next-textbox:#Text Box 7">
              <w:txbxContent>
                <w:p w:rsidR="00EF1284" w:rsidRPr="009661F6" w:rsidRDefault="00EF1284" w:rsidP="00BE1C07">
                  <w:pPr>
                    <w:spacing w:after="0" w:line="240" w:lineRule="auto"/>
                    <w:jc w:val="center"/>
                    <w:outlineLvl w:val="0"/>
                    <w:rPr>
                      <w:rFonts w:ascii="Times New Roman" w:hAnsi="Times New Roman" w:cs="Times New Roman"/>
                      <w:sz w:val="28"/>
                      <w:szCs w:val="28"/>
                      <w:lang w:eastAsia="ar-SA"/>
                    </w:rPr>
                  </w:pPr>
                  <w:r w:rsidRPr="009661F6">
                    <w:rPr>
                      <w:rFonts w:ascii="Times New Roman" w:hAnsi="Times New Roman" w:cs="Times New Roman"/>
                      <w:sz w:val="28"/>
                      <w:szCs w:val="28"/>
                      <w:lang w:eastAsia="ar-SA"/>
                    </w:rPr>
                    <w:t>Додаток 1</w:t>
                  </w:r>
                </w:p>
                <w:p w:rsidR="00EF1284" w:rsidRPr="009661F6" w:rsidRDefault="00EF1284" w:rsidP="00033D34">
                  <w:pPr>
                    <w:spacing w:after="0" w:line="240" w:lineRule="auto"/>
                    <w:outlineLvl w:val="0"/>
                    <w:rPr>
                      <w:rFonts w:ascii="Times New Roman" w:hAnsi="Times New Roman" w:cs="Times New Roman"/>
                      <w:sz w:val="28"/>
                      <w:szCs w:val="28"/>
                      <w:lang w:eastAsia="ar-SA"/>
                    </w:rPr>
                  </w:pPr>
                  <w:r w:rsidRPr="009661F6">
                    <w:rPr>
                      <w:rFonts w:ascii="Times New Roman" w:hAnsi="Times New Roman" w:cs="Times New Roman"/>
                      <w:sz w:val="28"/>
                      <w:szCs w:val="28"/>
                      <w:lang w:eastAsia="ar-SA"/>
                    </w:rPr>
                    <w:t>до Програми розвитку первинної медико-санітарної допомоги</w:t>
                  </w:r>
                  <w:r w:rsidRPr="00E61476">
                    <w:rPr>
                      <w:rFonts w:ascii="Times New Roman" w:hAnsi="Times New Roman" w:cs="Times New Roman"/>
                      <w:sz w:val="28"/>
                      <w:szCs w:val="28"/>
                      <w:lang w:eastAsia="ar-SA"/>
                    </w:rPr>
                    <w:t xml:space="preserve"> в</w:t>
                  </w: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ar-SA"/>
                    </w:rPr>
                    <w:t>Сарненському районі</w:t>
                  </w:r>
                  <w:r w:rsidRPr="009661F6">
                    <w:rPr>
                      <w:rFonts w:ascii="Times New Roman" w:hAnsi="Times New Roman" w:cs="Times New Roman"/>
                      <w:sz w:val="28"/>
                      <w:szCs w:val="28"/>
                      <w:lang w:eastAsia="ar-SA"/>
                    </w:rPr>
                    <w:t xml:space="preserve"> та фінансової підтримкикомунального некомерційного підприємства«Сарненський районний центр первинноїмедико-санітарної </w:t>
                  </w: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eastAsia="ar-SA"/>
                    </w:rPr>
                    <w:t>допомоги» Сарненської район</w:t>
                  </w:r>
                  <w:r w:rsidRPr="009661F6">
                    <w:rPr>
                      <w:rFonts w:ascii="Times New Roman" w:hAnsi="Times New Roman" w:cs="Times New Roman"/>
                      <w:sz w:val="28"/>
                      <w:szCs w:val="28"/>
                      <w:lang w:eastAsia="ar-SA"/>
                    </w:rPr>
                    <w:t>ної ради</w:t>
                  </w:r>
                  <w:r w:rsidRPr="00855DED">
                    <w:rPr>
                      <w:rFonts w:ascii="Times New Roman" w:hAnsi="Times New Roman" w:cs="Times New Roman"/>
                      <w:sz w:val="28"/>
                      <w:szCs w:val="28"/>
                      <w:lang w:eastAsia="ar-SA"/>
                    </w:rPr>
                    <w:t xml:space="preserve"> на </w:t>
                  </w:r>
                  <w:r w:rsidRPr="009661F6">
                    <w:rPr>
                      <w:rFonts w:ascii="Times New Roman" w:hAnsi="Times New Roman" w:cs="Times New Roman"/>
                      <w:sz w:val="28"/>
                      <w:szCs w:val="28"/>
                    </w:rPr>
                    <w:t>ІV квартал 2018 та 2019-2021 роки</w:t>
                  </w:r>
                </w:p>
                <w:p w:rsidR="00EF1284" w:rsidRDefault="00EF1284" w:rsidP="00033D34"/>
              </w:txbxContent>
            </v:textbox>
            <w10:wrap type="square"/>
          </v:shape>
        </w:pict>
      </w:r>
      <w:r>
        <w:rPr>
          <w:noProof/>
          <w:lang w:val="en-US" w:eastAsia="en-US"/>
        </w:rPr>
        <w:pict>
          <v:shape id="Надпись 2" o:spid="_x0000_s1028" type="#_x0000_t202" style="position:absolute;left:0;text-align:left;margin-left:4in;margin-top:-43.1pt;width:207pt;height:68.25pt;z-index:251658752;visibility:visible;mso-wrap-distance-top:3.6pt;mso-wrap-distance-bottom:3.6pt" stroked="f">
            <v:textbox>
              <w:txbxContent>
                <w:p w:rsidR="00EF1284" w:rsidRPr="009E20D7" w:rsidRDefault="00EF1284" w:rsidP="00033D34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eastAsia="en-US"/>
                    </w:rPr>
                  </w:pPr>
                  <w:r w:rsidRPr="009E20D7">
                    <w:rPr>
                      <w:rFonts w:ascii="Times New Roman" w:hAnsi="Times New Roman" w:cs="Times New Roman"/>
                      <w:sz w:val="24"/>
                      <w:szCs w:val="24"/>
                      <w:lang w:eastAsia="en-US"/>
                    </w:rPr>
                    <w:t>ЗАТВЕРДЖЕНО</w:t>
                  </w:r>
                </w:p>
                <w:p w:rsidR="00EF1284" w:rsidRPr="009E20D7" w:rsidRDefault="00EF1284" w:rsidP="00033D34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eastAsia="en-US"/>
                    </w:rPr>
                  </w:pPr>
                  <w:r w:rsidRPr="009E20D7">
                    <w:rPr>
                      <w:rFonts w:ascii="Times New Roman" w:hAnsi="Times New Roman" w:cs="Times New Roman"/>
                      <w:sz w:val="24"/>
                      <w:szCs w:val="24"/>
                      <w:lang w:eastAsia="en-US"/>
                    </w:rPr>
                    <w:t>Рішення Сарненської районної ради</w:t>
                  </w:r>
                </w:p>
                <w:p w:rsidR="00EF1284" w:rsidRPr="009E20D7" w:rsidRDefault="00EF1284" w:rsidP="00033D34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eastAsia="en-US"/>
                    </w:rPr>
                  </w:pPr>
                  <w:r w:rsidRPr="009E20D7">
                    <w:rPr>
                      <w:rFonts w:ascii="Times New Roman" w:hAnsi="Times New Roman" w:cs="Times New Roman"/>
                      <w:sz w:val="24"/>
                      <w:szCs w:val="24"/>
                      <w:lang w:eastAsia="en-US"/>
                    </w:rPr>
                    <w:t>від «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  <w:lang w:eastAsia="en-US"/>
                    </w:rPr>
                    <w:t>15</w:t>
                  </w:r>
                  <w:r w:rsidRPr="009E20D7">
                    <w:rPr>
                      <w:rFonts w:ascii="Times New Roman" w:hAnsi="Times New Roman" w:cs="Times New Roman"/>
                      <w:sz w:val="24"/>
                      <w:szCs w:val="24"/>
                      <w:lang w:eastAsia="en-US"/>
                    </w:rPr>
                    <w:t>»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  <w:lang w:eastAsia="en-US"/>
                    </w:rPr>
                    <w:t xml:space="preserve"> лютого 2019</w:t>
                  </w:r>
                  <w:r w:rsidRPr="009E20D7">
                    <w:rPr>
                      <w:rFonts w:ascii="Times New Roman" w:hAnsi="Times New Roman" w:cs="Times New Roman"/>
                      <w:sz w:val="24"/>
                      <w:szCs w:val="24"/>
                      <w:lang w:eastAsia="en-US"/>
                    </w:rPr>
                    <w:t xml:space="preserve"> року</w:t>
                  </w:r>
                </w:p>
                <w:p w:rsidR="00EF1284" w:rsidRPr="009E20D7" w:rsidRDefault="00EF1284" w:rsidP="00033D34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eastAsia="en-US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  <w:lang w:eastAsia="en-US"/>
                    </w:rPr>
                    <w:t>№ 819</w:t>
                  </w:r>
                </w:p>
                <w:p w:rsidR="00EF1284" w:rsidRPr="009E20D7" w:rsidRDefault="00EF1284" w:rsidP="00033D34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eastAsia="en-US"/>
                    </w:rPr>
                  </w:pPr>
                </w:p>
                <w:p w:rsidR="00EF1284" w:rsidRDefault="00EF1284" w:rsidP="00033D34"/>
              </w:txbxContent>
            </v:textbox>
            <w10:wrap type="square"/>
          </v:shape>
        </w:pict>
      </w:r>
    </w:p>
    <w:p w:rsidR="00EF1284" w:rsidRDefault="00EF1284" w:rsidP="00DE7941">
      <w:pPr>
        <w:rPr>
          <w:rFonts w:ascii="Times New Roman" w:hAnsi="Times New Roman" w:cs="Times New Roman"/>
          <w:b/>
          <w:bCs/>
          <w:sz w:val="28"/>
          <w:szCs w:val="28"/>
          <w:lang w:eastAsia="ar-SA"/>
        </w:rPr>
      </w:pPr>
    </w:p>
    <w:p w:rsidR="00EF1284" w:rsidRDefault="00EF1284" w:rsidP="00DE7941">
      <w:pPr>
        <w:rPr>
          <w:rFonts w:ascii="Times New Roman" w:hAnsi="Times New Roman" w:cs="Times New Roman"/>
          <w:b/>
          <w:bCs/>
          <w:sz w:val="28"/>
          <w:szCs w:val="28"/>
          <w:lang w:eastAsia="ar-SA"/>
        </w:rPr>
      </w:pPr>
    </w:p>
    <w:p w:rsidR="00EF1284" w:rsidRDefault="00EF1284" w:rsidP="00BE1C07">
      <w:pPr>
        <w:spacing w:after="160" w:line="256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en-US"/>
        </w:rPr>
      </w:pPr>
      <w:bookmarkStart w:id="0" w:name="_GoBack"/>
      <w:bookmarkEnd w:id="0"/>
    </w:p>
    <w:p w:rsidR="00EF1284" w:rsidRDefault="00EF1284" w:rsidP="00732072">
      <w:pPr>
        <w:spacing w:after="160" w:line="256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eastAsia="en-US"/>
        </w:rPr>
      </w:pPr>
      <w:r w:rsidRPr="00033D34">
        <w:rPr>
          <w:rFonts w:ascii="Times New Roman" w:hAnsi="Times New Roman" w:cs="Times New Roman"/>
          <w:b/>
          <w:bCs/>
          <w:sz w:val="28"/>
          <w:szCs w:val="28"/>
          <w:lang w:eastAsia="en-US"/>
        </w:rPr>
        <w:t>Заход</w:t>
      </w:r>
      <w:r>
        <w:rPr>
          <w:rFonts w:ascii="Times New Roman" w:hAnsi="Times New Roman" w:cs="Times New Roman"/>
          <w:b/>
          <w:bCs/>
          <w:sz w:val="28"/>
          <w:szCs w:val="28"/>
          <w:lang w:eastAsia="en-US"/>
        </w:rPr>
        <w:t>и</w:t>
      </w:r>
    </w:p>
    <w:p w:rsidR="00EF1284" w:rsidRDefault="00EF1284" w:rsidP="00732072">
      <w:pPr>
        <w:spacing w:after="160" w:line="256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eastAsia="en-US"/>
        </w:rPr>
      </w:pPr>
      <w:r w:rsidRPr="00033D34">
        <w:rPr>
          <w:rFonts w:ascii="Times New Roman" w:hAnsi="Times New Roman" w:cs="Times New Roman"/>
          <w:sz w:val="28"/>
          <w:szCs w:val="28"/>
          <w:lang w:eastAsia="en-US"/>
        </w:rPr>
        <w:t>до  Програми</w:t>
      </w:r>
      <w:r w:rsidRPr="00033D34">
        <w:rPr>
          <w:rFonts w:ascii="Times New Roman" w:hAnsi="Times New Roman" w:cs="Times New Roman"/>
          <w:color w:val="000000"/>
        </w:rPr>
        <w:t xml:space="preserve">   </w:t>
      </w:r>
      <w:r w:rsidRPr="00033D34">
        <w:rPr>
          <w:rFonts w:ascii="Times New Roman" w:hAnsi="Times New Roman" w:cs="Times New Roman"/>
          <w:sz w:val="28"/>
          <w:szCs w:val="28"/>
          <w:lang w:eastAsia="en-US"/>
        </w:rPr>
        <w:t xml:space="preserve">розвитку  первинної медико-санітарної  допомоги в Сарненському  районі  та </w:t>
      </w:r>
      <w:r w:rsidRPr="00033D34">
        <w:rPr>
          <w:rFonts w:ascii="Times New Roman" w:hAnsi="Times New Roman" w:cs="Times New Roman"/>
          <w:color w:val="000000"/>
          <w:sz w:val="28"/>
          <w:szCs w:val="28"/>
        </w:rPr>
        <w:t xml:space="preserve">фінансової підтримки комунального некомерційного підприємства «Сарненський районний центр первинної медико-санітарної допомоги»  Сарненської  районної ради </w:t>
      </w:r>
      <w:r w:rsidRPr="00033D34">
        <w:rPr>
          <w:rFonts w:ascii="Times New Roman" w:hAnsi="Times New Roman" w:cs="Times New Roman"/>
          <w:sz w:val="28"/>
          <w:szCs w:val="28"/>
          <w:lang w:eastAsia="en-US"/>
        </w:rPr>
        <w:t>на ІV квартал 2018 та 2019-2021 роки</w:t>
      </w:r>
    </w:p>
    <w:tbl>
      <w:tblPr>
        <w:tblW w:w="98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71"/>
        <w:gridCol w:w="2114"/>
        <w:gridCol w:w="1454"/>
        <w:gridCol w:w="811"/>
        <w:gridCol w:w="959"/>
        <w:gridCol w:w="7"/>
        <w:gridCol w:w="896"/>
        <w:gridCol w:w="938"/>
        <w:gridCol w:w="1954"/>
        <w:gridCol w:w="16"/>
      </w:tblGrid>
      <w:tr w:rsidR="00EF1284" w:rsidRPr="00033D34" w:rsidTr="007E1E4B">
        <w:trPr>
          <w:gridAfter w:val="1"/>
          <w:wAfter w:w="16" w:type="dxa"/>
          <w:trHeight w:val="1041"/>
          <w:jc w:val="center"/>
        </w:trPr>
        <w:tc>
          <w:tcPr>
            <w:tcW w:w="671" w:type="dxa"/>
            <w:vMerge w:val="restart"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№</w:t>
            </w:r>
          </w:p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п/п</w:t>
            </w:r>
          </w:p>
        </w:tc>
        <w:tc>
          <w:tcPr>
            <w:tcW w:w="2114" w:type="dxa"/>
            <w:vMerge w:val="restart"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Перелік заходів Програми</w:t>
            </w:r>
          </w:p>
        </w:tc>
        <w:tc>
          <w:tcPr>
            <w:tcW w:w="1454" w:type="dxa"/>
            <w:vMerge w:val="restart"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Джерело фінансу-вання</w:t>
            </w:r>
          </w:p>
        </w:tc>
        <w:tc>
          <w:tcPr>
            <w:tcW w:w="3611" w:type="dxa"/>
            <w:gridSpan w:val="5"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Орієнтовні обсяги фінансування</w:t>
            </w:r>
          </w:p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(тис.грн.)</w:t>
            </w:r>
          </w:p>
        </w:tc>
        <w:tc>
          <w:tcPr>
            <w:tcW w:w="1954" w:type="dxa"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Очікуваний результат</w:t>
            </w:r>
          </w:p>
        </w:tc>
      </w:tr>
      <w:tr w:rsidR="00EF1284" w:rsidRPr="00033D34" w:rsidTr="007E1E4B">
        <w:trPr>
          <w:trHeight w:val="563"/>
          <w:jc w:val="center"/>
        </w:trPr>
        <w:tc>
          <w:tcPr>
            <w:tcW w:w="671" w:type="dxa"/>
            <w:vMerge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14" w:type="dxa"/>
            <w:vMerge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54" w:type="dxa"/>
            <w:vMerge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11" w:type="dxa"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2018</w:t>
            </w:r>
          </w:p>
        </w:tc>
        <w:tc>
          <w:tcPr>
            <w:tcW w:w="966" w:type="dxa"/>
            <w:gridSpan w:val="2"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2019</w:t>
            </w:r>
          </w:p>
        </w:tc>
        <w:tc>
          <w:tcPr>
            <w:tcW w:w="896" w:type="dxa"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2020</w:t>
            </w:r>
          </w:p>
        </w:tc>
        <w:tc>
          <w:tcPr>
            <w:tcW w:w="938" w:type="dxa"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2021</w:t>
            </w:r>
          </w:p>
        </w:tc>
        <w:tc>
          <w:tcPr>
            <w:tcW w:w="1970" w:type="dxa"/>
            <w:gridSpan w:val="2"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EF1284" w:rsidRPr="00033D34" w:rsidTr="007E1E4B">
        <w:trPr>
          <w:trHeight w:val="402"/>
          <w:jc w:val="center"/>
        </w:trPr>
        <w:tc>
          <w:tcPr>
            <w:tcW w:w="671" w:type="dxa"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114" w:type="dxa"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54" w:type="dxa"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811" w:type="dxa"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966" w:type="dxa"/>
            <w:gridSpan w:val="2"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896" w:type="dxa"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938" w:type="dxa"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1970" w:type="dxa"/>
            <w:gridSpan w:val="2"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</w:tr>
      <w:tr w:rsidR="00EF1284" w:rsidRPr="00033D34" w:rsidTr="007E1E4B">
        <w:trPr>
          <w:trHeight w:val="1147"/>
          <w:jc w:val="center"/>
        </w:trPr>
        <w:tc>
          <w:tcPr>
            <w:tcW w:w="671" w:type="dxa"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</w:t>
            </w:r>
          </w:p>
        </w:tc>
        <w:tc>
          <w:tcPr>
            <w:tcW w:w="2114" w:type="dxa"/>
          </w:tcPr>
          <w:p w:rsidR="00EF1284" w:rsidRPr="00033D34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sz w:val="24"/>
                <w:szCs w:val="24"/>
              </w:rPr>
              <w:t>Придбання  наркотичних  засобів  та  прекурсорів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54" w:type="dxa"/>
          </w:tcPr>
          <w:p w:rsidR="00EF1284" w:rsidRPr="00033D3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Районний,</w:t>
            </w:r>
          </w:p>
          <w:p w:rsidR="00EF1284" w:rsidRPr="00033D3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міський,</w:t>
            </w:r>
          </w:p>
          <w:p w:rsidR="00EF1284" w:rsidRPr="00033D3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селищний, сільські бюджети</w:t>
            </w:r>
          </w:p>
        </w:tc>
        <w:tc>
          <w:tcPr>
            <w:tcW w:w="811" w:type="dxa"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5,0</w:t>
            </w:r>
          </w:p>
        </w:tc>
        <w:tc>
          <w:tcPr>
            <w:tcW w:w="966" w:type="dxa"/>
            <w:gridSpan w:val="2"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5,0</w:t>
            </w:r>
          </w:p>
        </w:tc>
        <w:tc>
          <w:tcPr>
            <w:tcW w:w="896" w:type="dxa"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6,0</w:t>
            </w:r>
          </w:p>
        </w:tc>
        <w:tc>
          <w:tcPr>
            <w:tcW w:w="938" w:type="dxa"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6,0</w:t>
            </w:r>
          </w:p>
        </w:tc>
        <w:tc>
          <w:tcPr>
            <w:tcW w:w="1970" w:type="dxa"/>
            <w:gridSpan w:val="2"/>
          </w:tcPr>
          <w:p w:rsidR="00EF1284" w:rsidRPr="00033D34" w:rsidRDefault="00EF1284" w:rsidP="007E1E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Забезпечення якісних медичних послуг жителям Сарненського району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</w:p>
        </w:tc>
      </w:tr>
      <w:tr w:rsidR="00EF1284" w:rsidRPr="00033D34" w:rsidTr="007E1E4B">
        <w:tblPrEx>
          <w:tblLook w:val="0000"/>
        </w:tblPrEx>
        <w:trPr>
          <w:trHeight w:val="20"/>
          <w:jc w:val="center"/>
        </w:trPr>
        <w:tc>
          <w:tcPr>
            <w:tcW w:w="671" w:type="dxa"/>
          </w:tcPr>
          <w:p w:rsidR="00EF1284" w:rsidRPr="00033D34" w:rsidRDefault="00EF1284" w:rsidP="007E1E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114" w:type="dxa"/>
          </w:tcPr>
          <w:p w:rsidR="00EF1284" w:rsidRPr="00033D34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Оплата енергоносіїв та комунальних послуг, а саме:</w:t>
            </w:r>
          </w:p>
          <w:p w:rsidR="00EF1284" w:rsidRPr="00033D34" w:rsidRDefault="00EF1284" w:rsidP="007E1E4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Pr="00033D34" w:rsidRDefault="00EF1284" w:rsidP="007E1E4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Pr="00033D34" w:rsidRDefault="00EF1284" w:rsidP="007E1E4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 </w:t>
            </w: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теплопостачання</w:t>
            </w:r>
          </w:p>
          <w:p w:rsidR="00EF1284" w:rsidRPr="00033D34" w:rsidRDefault="00EF1284" w:rsidP="007E1E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 водопостачання та водовідведення</w:t>
            </w:r>
          </w:p>
          <w:p w:rsidR="00EF1284" w:rsidRPr="00033D34" w:rsidRDefault="00EF1284" w:rsidP="007E1E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 електроенергія</w:t>
            </w:r>
          </w:p>
          <w:p w:rsidR="00EF1284" w:rsidRPr="00033D34" w:rsidRDefault="00EF1284" w:rsidP="007E1E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 природний газ та розподіл</w:t>
            </w:r>
          </w:p>
          <w:p w:rsidR="00EF1284" w:rsidRPr="00033D34" w:rsidRDefault="00EF1284" w:rsidP="007E1E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 тверде паливо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1454" w:type="dxa"/>
          </w:tcPr>
          <w:p w:rsidR="00EF1284" w:rsidRPr="00033D3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Районний,</w:t>
            </w:r>
          </w:p>
          <w:p w:rsidR="00EF1284" w:rsidRPr="00033D3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міський,</w:t>
            </w:r>
          </w:p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селищний, сільські бюджети</w:t>
            </w:r>
          </w:p>
        </w:tc>
        <w:tc>
          <w:tcPr>
            <w:tcW w:w="811" w:type="dxa"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579,5</w:t>
            </w:r>
          </w:p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sz w:val="24"/>
                <w:szCs w:val="24"/>
              </w:rPr>
              <w:t>228,040,0</w:t>
            </w:r>
          </w:p>
          <w:p w:rsidR="00EF1284" w:rsidRPr="00033D34" w:rsidRDefault="00EF1284" w:rsidP="007320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sz w:val="24"/>
                <w:szCs w:val="24"/>
              </w:rPr>
              <w:t>155,5100,0</w:t>
            </w:r>
          </w:p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sz w:val="24"/>
                <w:szCs w:val="24"/>
              </w:rPr>
              <w:t>56,0</w:t>
            </w:r>
          </w:p>
        </w:tc>
        <w:tc>
          <w:tcPr>
            <w:tcW w:w="959" w:type="dxa"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>412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,6</w:t>
            </w:r>
          </w:p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F1284" w:rsidRDefault="00EF1284" w:rsidP="007E1E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F1284" w:rsidRPr="00033D34" w:rsidRDefault="00EF1284" w:rsidP="007E1E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486,1    150,0</w:t>
            </w:r>
          </w:p>
          <w:p w:rsidR="00EF1284" w:rsidRPr="00033D34" w:rsidRDefault="00EF1284" w:rsidP="007E1E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sz w:val="24"/>
                <w:szCs w:val="24"/>
              </w:rPr>
              <w:t>706,1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 4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  <w:p w:rsidR="00EF1284" w:rsidRPr="00033D34" w:rsidRDefault="00EF1284" w:rsidP="007E1E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sz w:val="24"/>
                <w:szCs w:val="24"/>
              </w:rPr>
              <w:t>580,4</w:t>
            </w:r>
          </w:p>
        </w:tc>
        <w:tc>
          <w:tcPr>
            <w:tcW w:w="903" w:type="dxa"/>
            <w:gridSpan w:val="2"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2570,8</w:t>
            </w:r>
          </w:p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526,0 162,3</w:t>
            </w:r>
          </w:p>
          <w:p w:rsidR="00EF1284" w:rsidRPr="00033D34" w:rsidRDefault="00EF1284" w:rsidP="007320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sz w:val="24"/>
                <w:szCs w:val="24"/>
              </w:rPr>
              <w:t>776,7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477,9</w:t>
            </w:r>
          </w:p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sz w:val="24"/>
                <w:szCs w:val="24"/>
              </w:rPr>
              <w:t>627,9</w:t>
            </w:r>
          </w:p>
        </w:tc>
        <w:tc>
          <w:tcPr>
            <w:tcW w:w="938" w:type="dxa"/>
          </w:tcPr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2740,0</w:t>
            </w:r>
          </w:p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557,0  171,9</w:t>
            </w:r>
          </w:p>
          <w:p w:rsidR="00EF1284" w:rsidRPr="00033D34" w:rsidRDefault="00EF1284" w:rsidP="007320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sz w:val="24"/>
                <w:szCs w:val="24"/>
              </w:rPr>
              <w:t>854,4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 491,8</w:t>
            </w:r>
          </w:p>
          <w:p w:rsidR="00EF1284" w:rsidRPr="00033D34" w:rsidRDefault="00EF1284" w:rsidP="007E1E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sz w:val="24"/>
                <w:szCs w:val="24"/>
              </w:rPr>
              <w:t>664,9</w:t>
            </w:r>
          </w:p>
        </w:tc>
        <w:tc>
          <w:tcPr>
            <w:tcW w:w="1970" w:type="dxa"/>
            <w:gridSpan w:val="2"/>
          </w:tcPr>
          <w:p w:rsidR="00EF1284" w:rsidRPr="00E27243" w:rsidRDefault="00EF1284" w:rsidP="007E1E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Забезпечення сталого функціонування структурних підрозділів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Підприємства.</w:t>
            </w:r>
          </w:p>
        </w:tc>
      </w:tr>
    </w:tbl>
    <w:p w:rsidR="00EF1284" w:rsidRDefault="00EF1284" w:rsidP="00F655E1">
      <w:pPr>
        <w:jc w:val="both"/>
        <w:rPr>
          <w:color w:val="000000"/>
          <w:sz w:val="28"/>
          <w:szCs w:val="28"/>
        </w:rPr>
      </w:pPr>
    </w:p>
    <w:tbl>
      <w:tblPr>
        <w:tblW w:w="98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25"/>
        <w:gridCol w:w="1980"/>
        <w:gridCol w:w="1628"/>
        <w:gridCol w:w="881"/>
        <w:gridCol w:w="896"/>
        <w:gridCol w:w="896"/>
        <w:gridCol w:w="907"/>
        <w:gridCol w:w="1995"/>
      </w:tblGrid>
      <w:tr w:rsidR="00EF1284" w:rsidRPr="00306B92" w:rsidTr="007E1E4B">
        <w:trPr>
          <w:trHeight w:val="1198"/>
          <w:jc w:val="center"/>
        </w:trPr>
        <w:tc>
          <w:tcPr>
            <w:tcW w:w="625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eastAsia="ar-SA"/>
              </w:rPr>
              <w:br w:type="page"/>
            </w: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</w:t>
            </w:r>
          </w:p>
        </w:tc>
        <w:tc>
          <w:tcPr>
            <w:tcW w:w="1980" w:type="dxa"/>
          </w:tcPr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Придбання  туберкуліну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1628" w:type="dxa"/>
          </w:tcPr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Районний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</w:p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міський,</w:t>
            </w:r>
          </w:p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селищний, сільські бюджети</w:t>
            </w:r>
          </w:p>
        </w:tc>
        <w:tc>
          <w:tcPr>
            <w:tcW w:w="881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96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680,0</w:t>
            </w:r>
          </w:p>
        </w:tc>
        <w:tc>
          <w:tcPr>
            <w:tcW w:w="896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700,0</w:t>
            </w:r>
          </w:p>
        </w:tc>
        <w:tc>
          <w:tcPr>
            <w:tcW w:w="907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700,0</w:t>
            </w:r>
          </w:p>
        </w:tc>
        <w:tc>
          <w:tcPr>
            <w:tcW w:w="1995" w:type="dxa"/>
          </w:tcPr>
          <w:p w:rsidR="00EF1284" w:rsidRPr="00306B92" w:rsidRDefault="00EF1284" w:rsidP="007E1E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Проведення  туберкулінодіагностики дитячому  населенню  району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</w:p>
        </w:tc>
      </w:tr>
      <w:tr w:rsidR="00EF1284" w:rsidRPr="00306B92" w:rsidTr="007E1E4B">
        <w:trPr>
          <w:trHeight w:val="1216"/>
          <w:jc w:val="center"/>
        </w:trPr>
        <w:tc>
          <w:tcPr>
            <w:tcW w:w="625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</w:t>
            </w:r>
          </w:p>
        </w:tc>
        <w:tc>
          <w:tcPr>
            <w:tcW w:w="1980" w:type="dxa"/>
          </w:tcPr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Заміна  вікон  та  дверей  по структурних  підрозділах  підприємства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1628" w:type="dxa"/>
          </w:tcPr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Районний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</w:p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міський,</w:t>
            </w:r>
          </w:p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селищний, сільські бюджети</w:t>
            </w:r>
          </w:p>
        </w:tc>
        <w:tc>
          <w:tcPr>
            <w:tcW w:w="881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96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99</w:t>
            </w: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,0</w:t>
            </w:r>
          </w:p>
        </w:tc>
        <w:tc>
          <w:tcPr>
            <w:tcW w:w="896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100,0</w:t>
            </w:r>
          </w:p>
        </w:tc>
        <w:tc>
          <w:tcPr>
            <w:tcW w:w="907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100,0</w:t>
            </w:r>
          </w:p>
        </w:tc>
        <w:tc>
          <w:tcPr>
            <w:tcW w:w="1995" w:type="dxa"/>
          </w:tcPr>
          <w:p w:rsidR="00EF1284" w:rsidRPr="00306B92" w:rsidRDefault="00EF1284" w:rsidP="007E1E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Збереження в належному стані приміщення для покращення якості надання медичних послуг та забезпечення  енергозберігаючих  заходів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</w:p>
        </w:tc>
      </w:tr>
      <w:tr w:rsidR="00EF1284" w:rsidRPr="00306B92" w:rsidTr="007E1E4B">
        <w:trPr>
          <w:trHeight w:val="1793"/>
          <w:jc w:val="center"/>
        </w:trPr>
        <w:tc>
          <w:tcPr>
            <w:tcW w:w="625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5.</w:t>
            </w:r>
          </w:p>
        </w:tc>
        <w:tc>
          <w:tcPr>
            <w:tcW w:w="1980" w:type="dxa"/>
          </w:tcPr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Виготовлення  проектно-кошторисної  документації:</w:t>
            </w:r>
          </w:p>
          <w:p w:rsidR="00EF1284" w:rsidRPr="00306B92" w:rsidRDefault="00EF1284" w:rsidP="00732072">
            <w:pPr>
              <w:widowControl w:val="0"/>
              <w:numPr>
                <w:ilvl w:val="0"/>
                <w:numId w:val="2"/>
              </w:numPr>
              <w:tabs>
                <w:tab w:val="clear" w:pos="720"/>
                <w:tab w:val="num" w:pos="165"/>
              </w:tabs>
              <w:autoSpaceDE w:val="0"/>
              <w:autoSpaceDN w:val="0"/>
              <w:adjustRightInd w:val="0"/>
              <w:spacing w:after="0" w:line="240" w:lineRule="auto"/>
              <w:ind w:left="165" w:hanging="165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на </w:t>
            </w: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капітальний  ремонт  ФАПус.М.Вербче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;</w:t>
            </w:r>
          </w:p>
          <w:p w:rsidR="00EF1284" w:rsidRPr="00306B92" w:rsidRDefault="00EF1284" w:rsidP="00732072">
            <w:pPr>
              <w:widowControl w:val="0"/>
              <w:numPr>
                <w:ilvl w:val="0"/>
                <w:numId w:val="2"/>
              </w:numPr>
              <w:tabs>
                <w:tab w:val="clear" w:pos="720"/>
                <w:tab w:val="num" w:pos="165"/>
              </w:tabs>
              <w:autoSpaceDE w:val="0"/>
              <w:autoSpaceDN w:val="0"/>
              <w:adjustRightInd w:val="0"/>
              <w:spacing w:after="0" w:line="240" w:lineRule="auto"/>
              <w:ind w:left="165" w:hanging="165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на </w:t>
            </w: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будівництво  ФАПус.Висове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;</w:t>
            </w:r>
          </w:p>
          <w:p w:rsidR="00EF1284" w:rsidRPr="00306B92" w:rsidRDefault="00EF1284" w:rsidP="00732072">
            <w:pPr>
              <w:widowControl w:val="0"/>
              <w:numPr>
                <w:ilvl w:val="0"/>
                <w:numId w:val="2"/>
              </w:numPr>
              <w:tabs>
                <w:tab w:val="clear" w:pos="720"/>
                <w:tab w:val="num" w:pos="165"/>
              </w:tabs>
              <w:autoSpaceDE w:val="0"/>
              <w:autoSpaceDN w:val="0"/>
              <w:adjustRightInd w:val="0"/>
              <w:spacing w:after="0" w:line="240" w:lineRule="auto"/>
              <w:ind w:left="165" w:hanging="165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 поточний  ремонт  даху  ФАПус.Кам’яне-Случанське;</w:t>
            </w:r>
          </w:p>
          <w:p w:rsidR="00EF1284" w:rsidRPr="00306B92" w:rsidRDefault="00EF1284" w:rsidP="00732072">
            <w:pPr>
              <w:widowControl w:val="0"/>
              <w:numPr>
                <w:ilvl w:val="0"/>
                <w:numId w:val="2"/>
              </w:numPr>
              <w:tabs>
                <w:tab w:val="clear" w:pos="720"/>
                <w:tab w:val="num" w:pos="165"/>
              </w:tabs>
              <w:autoSpaceDE w:val="0"/>
              <w:autoSpaceDN w:val="0"/>
              <w:adjustRightInd w:val="0"/>
              <w:spacing w:after="0" w:line="240" w:lineRule="auto"/>
              <w:ind w:left="165" w:hanging="165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на  поточний  ремонт  даху  ФАПус.Глушиця; </w:t>
            </w:r>
          </w:p>
          <w:p w:rsidR="00EF1284" w:rsidRPr="00306B92" w:rsidRDefault="00EF1284" w:rsidP="00732072">
            <w:pPr>
              <w:widowControl w:val="0"/>
              <w:numPr>
                <w:ilvl w:val="0"/>
                <w:numId w:val="2"/>
              </w:numPr>
              <w:tabs>
                <w:tab w:val="clear" w:pos="720"/>
                <w:tab w:val="num" w:pos="165"/>
              </w:tabs>
              <w:autoSpaceDE w:val="0"/>
              <w:autoSpaceDN w:val="0"/>
              <w:adjustRightInd w:val="0"/>
              <w:spacing w:after="0" w:line="240" w:lineRule="auto"/>
              <w:ind w:left="165" w:hanging="165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  утеплення  приміщення  поліклініки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1628" w:type="dxa"/>
          </w:tcPr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Районний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</w:p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міський,</w:t>
            </w:r>
          </w:p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селищний, сільські бюджети</w:t>
            </w:r>
          </w:p>
        </w:tc>
        <w:tc>
          <w:tcPr>
            <w:tcW w:w="881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96" w:type="dxa"/>
          </w:tcPr>
          <w:p w:rsidR="00EF1284" w:rsidRPr="00306B92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Pr="00306B92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Pr="00306B92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Pr="00306B92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Pr="00306B92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55,0</w:t>
            </w:r>
          </w:p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Pr="00306B92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55,0</w:t>
            </w:r>
          </w:p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Pr="00306B92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55,0</w:t>
            </w:r>
          </w:p>
          <w:p w:rsidR="00EF1284" w:rsidRPr="00306B92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Pr="00306B92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55,0</w:t>
            </w:r>
          </w:p>
          <w:p w:rsidR="00EF1284" w:rsidRPr="00306B92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Pr="00306B92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Pr="00306B92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100,0</w:t>
            </w:r>
          </w:p>
        </w:tc>
        <w:tc>
          <w:tcPr>
            <w:tcW w:w="896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07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95" w:type="dxa"/>
          </w:tcPr>
          <w:p w:rsidR="00EF1284" w:rsidRPr="00306B92" w:rsidRDefault="00EF1284" w:rsidP="007E1E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Збереження в належному стані приміщення та створення нових підрозділів з метою покращення якості надання медичних послуг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населенню.</w:t>
            </w:r>
          </w:p>
        </w:tc>
      </w:tr>
      <w:tr w:rsidR="00EF1284" w:rsidRPr="00306B92" w:rsidTr="007E1E4B">
        <w:trPr>
          <w:trHeight w:val="1793"/>
          <w:jc w:val="center"/>
        </w:trPr>
        <w:tc>
          <w:tcPr>
            <w:tcW w:w="625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6. </w:t>
            </w:r>
          </w:p>
        </w:tc>
        <w:tc>
          <w:tcPr>
            <w:tcW w:w="1980" w:type="dxa"/>
          </w:tcPr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Придбання  біохімічних  аналізаторів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1628" w:type="dxa"/>
          </w:tcPr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Районний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</w:p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міський,</w:t>
            </w:r>
          </w:p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селищний, сільські бюджети</w:t>
            </w:r>
          </w:p>
        </w:tc>
        <w:tc>
          <w:tcPr>
            <w:tcW w:w="881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96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200,0</w:t>
            </w:r>
          </w:p>
        </w:tc>
        <w:tc>
          <w:tcPr>
            <w:tcW w:w="896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200,0</w:t>
            </w:r>
          </w:p>
        </w:tc>
        <w:tc>
          <w:tcPr>
            <w:tcW w:w="907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200,0</w:t>
            </w:r>
          </w:p>
        </w:tc>
        <w:tc>
          <w:tcPr>
            <w:tcW w:w="1995" w:type="dxa"/>
          </w:tcPr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Якісне проведення  лабораторних  аналізів з  метою покращення якості надання медичних послуг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</w:p>
        </w:tc>
      </w:tr>
      <w:tr w:rsidR="00EF1284" w:rsidRPr="00306B92" w:rsidTr="007E1E4B">
        <w:trPr>
          <w:trHeight w:val="1793"/>
          <w:jc w:val="center"/>
        </w:trPr>
        <w:tc>
          <w:tcPr>
            <w:tcW w:w="625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7.</w:t>
            </w:r>
          </w:p>
        </w:tc>
        <w:tc>
          <w:tcPr>
            <w:tcW w:w="1980" w:type="dxa"/>
          </w:tcPr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Організація та проведення лабораторних досліджень.</w:t>
            </w:r>
          </w:p>
        </w:tc>
        <w:tc>
          <w:tcPr>
            <w:tcW w:w="1628" w:type="dxa"/>
          </w:tcPr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Районний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</w:p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міський,</w:t>
            </w:r>
          </w:p>
          <w:p w:rsidR="00EF1284" w:rsidRPr="00306B92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селищний, сільські бюджети</w:t>
            </w:r>
          </w:p>
        </w:tc>
        <w:tc>
          <w:tcPr>
            <w:tcW w:w="881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96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20,0</w:t>
            </w:r>
          </w:p>
        </w:tc>
        <w:tc>
          <w:tcPr>
            <w:tcW w:w="896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07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95" w:type="dxa"/>
          </w:tcPr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Забезпечення санітарного та епідемічного благополуччя населення.</w:t>
            </w:r>
          </w:p>
        </w:tc>
      </w:tr>
      <w:tr w:rsidR="00EF1284" w:rsidRPr="00306B92" w:rsidTr="007E1E4B">
        <w:trPr>
          <w:trHeight w:val="1793"/>
          <w:jc w:val="center"/>
        </w:trPr>
        <w:tc>
          <w:tcPr>
            <w:tcW w:w="625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1980" w:type="dxa"/>
          </w:tcPr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Придбання  холодильників  для  зберігання  вакцин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1628" w:type="dxa"/>
          </w:tcPr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Районний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</w:p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міський,</w:t>
            </w:r>
          </w:p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селищний, сільські бюджети</w:t>
            </w:r>
          </w:p>
        </w:tc>
        <w:tc>
          <w:tcPr>
            <w:tcW w:w="881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18,0</w:t>
            </w:r>
          </w:p>
        </w:tc>
        <w:tc>
          <w:tcPr>
            <w:tcW w:w="896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  <w:tc>
          <w:tcPr>
            <w:tcW w:w="896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20,0</w:t>
            </w:r>
          </w:p>
        </w:tc>
        <w:tc>
          <w:tcPr>
            <w:tcW w:w="907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30,0</w:t>
            </w:r>
          </w:p>
        </w:tc>
        <w:tc>
          <w:tcPr>
            <w:tcW w:w="1995" w:type="dxa"/>
          </w:tcPr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Належне  зберігання  м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едичних  препаратів  та  вакцин.</w:t>
            </w:r>
          </w:p>
        </w:tc>
      </w:tr>
      <w:tr w:rsidR="00EF1284" w:rsidRPr="00306B92" w:rsidTr="007E1E4B">
        <w:trPr>
          <w:trHeight w:val="1793"/>
          <w:jc w:val="center"/>
        </w:trPr>
        <w:tc>
          <w:tcPr>
            <w:tcW w:w="625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1980" w:type="dxa"/>
          </w:tcPr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Придбання  комп’ютерної  техніки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1628" w:type="dxa"/>
          </w:tcPr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Районний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</w:p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міський,</w:t>
            </w:r>
          </w:p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селищний, сільські бюджети</w:t>
            </w:r>
          </w:p>
        </w:tc>
        <w:tc>
          <w:tcPr>
            <w:tcW w:w="881" w:type="dxa"/>
          </w:tcPr>
          <w:p w:rsidR="00EF1284" w:rsidRPr="00306B92" w:rsidRDefault="00EF1284" w:rsidP="007E1E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96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8</w:t>
            </w: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  <w:tc>
          <w:tcPr>
            <w:tcW w:w="896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40,0</w:t>
            </w:r>
          </w:p>
        </w:tc>
        <w:tc>
          <w:tcPr>
            <w:tcW w:w="907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40,0</w:t>
            </w:r>
          </w:p>
        </w:tc>
        <w:tc>
          <w:tcPr>
            <w:tcW w:w="1995" w:type="dxa"/>
          </w:tcPr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Забезпечення сталого функціонування структурних підрозділів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Підприємства.</w:t>
            </w:r>
          </w:p>
        </w:tc>
      </w:tr>
      <w:tr w:rsidR="00EF1284" w:rsidRPr="00306B92" w:rsidTr="007E1E4B">
        <w:trPr>
          <w:trHeight w:val="1793"/>
          <w:jc w:val="center"/>
        </w:trPr>
        <w:tc>
          <w:tcPr>
            <w:tcW w:w="625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1980" w:type="dxa"/>
          </w:tcPr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Оплата  праці  з  нарахуваннями  для  працівників Підприємства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1628" w:type="dxa"/>
          </w:tcPr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Районний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</w:p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міський,</w:t>
            </w:r>
          </w:p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селищний, сільські бюджети</w:t>
            </w:r>
          </w:p>
        </w:tc>
        <w:tc>
          <w:tcPr>
            <w:tcW w:w="881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352,0</w:t>
            </w:r>
          </w:p>
        </w:tc>
        <w:tc>
          <w:tcPr>
            <w:tcW w:w="896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1</w:t>
            </w: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0</w:t>
            </w: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  <w:tc>
          <w:tcPr>
            <w:tcW w:w="896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1</w:t>
            </w: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500,0</w:t>
            </w:r>
          </w:p>
        </w:tc>
        <w:tc>
          <w:tcPr>
            <w:tcW w:w="907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1</w:t>
            </w: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600,0</w:t>
            </w:r>
          </w:p>
        </w:tc>
        <w:tc>
          <w:tcPr>
            <w:tcW w:w="1995" w:type="dxa"/>
          </w:tcPr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sz w:val="24"/>
                <w:szCs w:val="24"/>
              </w:rPr>
              <w:t>Забезпечення виплати заробітної 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лати  працівникам Підприємства на умовах чинного</w:t>
            </w:r>
            <w:r w:rsidRPr="00306B92">
              <w:rPr>
                <w:rFonts w:ascii="Times New Roman" w:hAnsi="Times New Roman" w:cs="Times New Roman"/>
                <w:sz w:val="24"/>
                <w:szCs w:val="24"/>
              </w:rPr>
              <w:t xml:space="preserve"> законодавства. </w:t>
            </w:r>
          </w:p>
        </w:tc>
      </w:tr>
      <w:tr w:rsidR="00EF1284" w:rsidRPr="00306B92" w:rsidTr="007E1E4B">
        <w:trPr>
          <w:trHeight w:val="1793"/>
          <w:jc w:val="center"/>
        </w:trPr>
        <w:tc>
          <w:tcPr>
            <w:tcW w:w="625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1980" w:type="dxa"/>
          </w:tcPr>
          <w:p w:rsidR="00EF1284" w:rsidRPr="00306B92" w:rsidRDefault="00EF1284" w:rsidP="007E1E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sz w:val="24"/>
                <w:szCs w:val="24"/>
              </w:rPr>
              <w:t>Придбання предме</w:t>
            </w:r>
            <w:r w:rsidRPr="00306B92">
              <w:rPr>
                <w:rFonts w:ascii="Times New Roman" w:hAnsi="Times New Roman" w:cs="Times New Roman"/>
                <w:sz w:val="24"/>
                <w:szCs w:val="24"/>
              </w:rPr>
              <w:softHyphen/>
              <w:t>тів, матеріалів, обладнан</w:t>
            </w:r>
            <w:r w:rsidRPr="00306B92">
              <w:rPr>
                <w:rFonts w:ascii="Times New Roman" w:hAnsi="Times New Roman" w:cs="Times New Roman"/>
                <w:sz w:val="24"/>
                <w:szCs w:val="24"/>
              </w:rPr>
              <w:softHyphen/>
              <w:t>ня та інвентарю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28" w:type="dxa"/>
          </w:tcPr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Районний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</w:p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міський,</w:t>
            </w:r>
          </w:p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селищний, сільські бюджети</w:t>
            </w:r>
          </w:p>
        </w:tc>
        <w:tc>
          <w:tcPr>
            <w:tcW w:w="881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  <w:tc>
          <w:tcPr>
            <w:tcW w:w="896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80,0</w:t>
            </w:r>
          </w:p>
        </w:tc>
        <w:tc>
          <w:tcPr>
            <w:tcW w:w="896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80,0</w:t>
            </w:r>
          </w:p>
        </w:tc>
        <w:tc>
          <w:tcPr>
            <w:tcW w:w="907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80,0</w:t>
            </w:r>
          </w:p>
        </w:tc>
        <w:tc>
          <w:tcPr>
            <w:tcW w:w="1995" w:type="dxa"/>
          </w:tcPr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sz w:val="24"/>
                <w:szCs w:val="24"/>
              </w:rPr>
              <w:t>Для покращення матеріально-технічної бази структурних підрозділів Підприємства, забезпечення паливо-мастильними матеріалами санітарний транспорт  для надання невідкл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адної допомоги мешканцям району.</w:t>
            </w:r>
          </w:p>
        </w:tc>
      </w:tr>
      <w:tr w:rsidR="00EF1284" w:rsidRPr="00306B92" w:rsidTr="007E1E4B">
        <w:trPr>
          <w:trHeight w:val="1793"/>
          <w:jc w:val="center"/>
        </w:trPr>
        <w:tc>
          <w:tcPr>
            <w:tcW w:w="625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1980" w:type="dxa"/>
          </w:tcPr>
          <w:p w:rsidR="00EF1284" w:rsidRDefault="00EF1284" w:rsidP="007E1E4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sz w:val="24"/>
                <w:szCs w:val="24"/>
              </w:rPr>
              <w:t>Оплата послуг (крім комунальних)</w:t>
            </w:r>
          </w:p>
          <w:p w:rsidR="00EF1284" w:rsidRDefault="00EF1284" w:rsidP="007E1E4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F1284" w:rsidRDefault="00EF1284" w:rsidP="007E1E4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F1284" w:rsidRDefault="00EF1284" w:rsidP="007E1E4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 тому числі: </w:t>
            </w:r>
          </w:p>
          <w:p w:rsidR="00EF1284" w:rsidRPr="00E27243" w:rsidRDefault="00EF1284" w:rsidP="007E1E4B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послуги радіо «Полісся».</w:t>
            </w:r>
          </w:p>
        </w:tc>
        <w:tc>
          <w:tcPr>
            <w:tcW w:w="1628" w:type="dxa"/>
          </w:tcPr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Районний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</w:p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міський,</w:t>
            </w:r>
          </w:p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селищний, сільські бюджети</w:t>
            </w:r>
          </w:p>
        </w:tc>
        <w:tc>
          <w:tcPr>
            <w:tcW w:w="881" w:type="dxa"/>
          </w:tcPr>
          <w:p w:rsidR="00EF128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80,0</w:t>
            </w:r>
          </w:p>
          <w:p w:rsidR="00EF1284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96" w:type="dxa"/>
          </w:tcPr>
          <w:p w:rsidR="00EF128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94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,4</w:t>
            </w:r>
          </w:p>
          <w:p w:rsidR="00EF128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Pr="00306B92" w:rsidRDefault="00EF1284" w:rsidP="00732072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14,4</w:t>
            </w:r>
          </w:p>
        </w:tc>
        <w:tc>
          <w:tcPr>
            <w:tcW w:w="896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80,0</w:t>
            </w:r>
          </w:p>
        </w:tc>
        <w:tc>
          <w:tcPr>
            <w:tcW w:w="907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90,0</w:t>
            </w:r>
          </w:p>
        </w:tc>
        <w:tc>
          <w:tcPr>
            <w:tcW w:w="1995" w:type="dxa"/>
          </w:tcPr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sz w:val="24"/>
                <w:szCs w:val="24"/>
              </w:rPr>
              <w:t>Оплата послуг для забезпечення повноцінного функціонування структурних підрозділів Підприємства.</w:t>
            </w:r>
          </w:p>
        </w:tc>
      </w:tr>
      <w:tr w:rsidR="00EF1284" w:rsidRPr="00306B92" w:rsidTr="007E1E4B">
        <w:trPr>
          <w:trHeight w:val="340"/>
          <w:jc w:val="center"/>
        </w:trPr>
        <w:tc>
          <w:tcPr>
            <w:tcW w:w="625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.</w:t>
            </w:r>
          </w:p>
        </w:tc>
        <w:tc>
          <w:tcPr>
            <w:tcW w:w="1980" w:type="dxa"/>
          </w:tcPr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Коригування проектно-кошторисної документації та оплата експертної оцінки технічної документації  в зв’язку зі змінами в реконструкції амбулаторії ЗПСМ с. Чудель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1628" w:type="dxa"/>
          </w:tcPr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Районний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</w:p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міський,</w:t>
            </w:r>
          </w:p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селищний, сільські бюджети</w:t>
            </w:r>
          </w:p>
        </w:tc>
        <w:tc>
          <w:tcPr>
            <w:tcW w:w="881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,0</w:t>
            </w:r>
          </w:p>
        </w:tc>
        <w:tc>
          <w:tcPr>
            <w:tcW w:w="896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896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907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95" w:type="dxa"/>
          </w:tcPr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Створення нових підрозділів з метою покращення якості надання медичних послуг.</w:t>
            </w:r>
          </w:p>
        </w:tc>
      </w:tr>
      <w:tr w:rsidR="00EF1284" w:rsidRPr="00306B92" w:rsidTr="007E1E4B">
        <w:trPr>
          <w:trHeight w:val="340"/>
          <w:jc w:val="center"/>
        </w:trPr>
        <w:tc>
          <w:tcPr>
            <w:tcW w:w="625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.</w:t>
            </w:r>
          </w:p>
        </w:tc>
        <w:tc>
          <w:tcPr>
            <w:tcW w:w="1980" w:type="dxa"/>
          </w:tcPr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Оплата експертної оцінки технічної до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кументації на будівництво АЗПСМ </w:t>
            </w: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В.Вербче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1628" w:type="dxa"/>
          </w:tcPr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Районний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</w:p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міський,</w:t>
            </w:r>
          </w:p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селищний, сільські бюджети</w:t>
            </w:r>
          </w:p>
        </w:tc>
        <w:tc>
          <w:tcPr>
            <w:tcW w:w="881" w:type="dxa"/>
          </w:tcPr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9,0</w:t>
            </w:r>
          </w:p>
        </w:tc>
        <w:tc>
          <w:tcPr>
            <w:tcW w:w="896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896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907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95" w:type="dxa"/>
          </w:tcPr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Збереження в належному стані приміщення та створення нових підрозділів з метою покращення якості надання медичних послуг.</w:t>
            </w:r>
          </w:p>
        </w:tc>
      </w:tr>
      <w:tr w:rsidR="00EF1284" w:rsidRPr="00306B92" w:rsidTr="007E1E4B">
        <w:trPr>
          <w:trHeight w:val="20"/>
          <w:jc w:val="center"/>
        </w:trPr>
        <w:tc>
          <w:tcPr>
            <w:tcW w:w="625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15.</w:t>
            </w:r>
          </w:p>
        </w:tc>
        <w:tc>
          <w:tcPr>
            <w:tcW w:w="1980" w:type="dxa"/>
          </w:tcPr>
          <w:p w:rsidR="00EF1284" w:rsidRDefault="00EF1284" w:rsidP="007E1E4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Розробка технічних умов на підключення до електричних мереж таких об’єктів:</w:t>
            </w:r>
          </w:p>
          <w:p w:rsidR="00EF1284" w:rsidRDefault="00EF1284" w:rsidP="007E1E4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 АЗПСМ </w:t>
            </w:r>
          </w:p>
          <w:p w:rsidR="00EF1284" w:rsidRDefault="00EF1284" w:rsidP="007E1E4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Люхча;</w:t>
            </w:r>
          </w:p>
          <w:p w:rsidR="00EF1284" w:rsidRDefault="00EF1284" w:rsidP="007E1E4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- АЗПСМ </w:t>
            </w:r>
          </w:p>
          <w:p w:rsidR="00EF1284" w:rsidRDefault="00EF1284" w:rsidP="007E1E4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Корост;</w:t>
            </w:r>
          </w:p>
          <w:p w:rsidR="00EF1284" w:rsidRDefault="00EF1284" w:rsidP="007E1E4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- АЗПСМ </w:t>
            </w:r>
          </w:p>
          <w:p w:rsidR="00EF1284" w:rsidRDefault="00EF1284" w:rsidP="007E1E4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с.Костянтинівка;</w:t>
            </w:r>
          </w:p>
          <w:p w:rsidR="00EF1284" w:rsidRPr="00306B92" w:rsidRDefault="00EF1284" w:rsidP="007E1E4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 АЗПСМ с.Ремчиці.</w:t>
            </w:r>
          </w:p>
        </w:tc>
        <w:tc>
          <w:tcPr>
            <w:tcW w:w="1628" w:type="dxa"/>
          </w:tcPr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Районний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</w:p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міський,</w:t>
            </w:r>
          </w:p>
          <w:p w:rsidR="00EF1284" w:rsidRPr="00306B92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селищний, сільські бюджети</w:t>
            </w:r>
          </w:p>
        </w:tc>
        <w:tc>
          <w:tcPr>
            <w:tcW w:w="881" w:type="dxa"/>
          </w:tcPr>
          <w:p w:rsidR="00EF1284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96" w:type="dxa"/>
          </w:tcPr>
          <w:p w:rsidR="00EF128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54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192,0</w:t>
            </w:r>
          </w:p>
          <w:p w:rsidR="00EF128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Default="00EF1284" w:rsidP="00732072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48,0</w:t>
            </w:r>
          </w:p>
          <w:p w:rsidR="00EF1284" w:rsidRDefault="00EF1284" w:rsidP="00732072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48,0</w:t>
            </w:r>
          </w:p>
          <w:p w:rsidR="00EF1284" w:rsidRDefault="00EF1284" w:rsidP="00732072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Default="00EF1284" w:rsidP="00732072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48,0</w:t>
            </w:r>
          </w:p>
          <w:p w:rsidR="00EF1284" w:rsidRPr="00254ED8" w:rsidRDefault="00EF1284" w:rsidP="00732072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48,0</w:t>
            </w:r>
          </w:p>
        </w:tc>
        <w:tc>
          <w:tcPr>
            <w:tcW w:w="896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907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95" w:type="dxa"/>
          </w:tcPr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sz w:val="24"/>
                <w:szCs w:val="24"/>
              </w:rPr>
              <w:t>Оплата послуг для забезпечення повноцінного функціонування</w:t>
            </w: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нових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структурних </w:t>
            </w: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підрозділів</w:t>
            </w:r>
            <w:r w:rsidRPr="00306B92">
              <w:rPr>
                <w:rFonts w:ascii="Times New Roman" w:hAnsi="Times New Roman" w:cs="Times New Roman"/>
                <w:sz w:val="24"/>
                <w:szCs w:val="24"/>
              </w:rPr>
              <w:t xml:space="preserve"> Підприємства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з метою  </w:t>
            </w: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покращення якості надання медичних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послуг</w:t>
            </w:r>
          </w:p>
        </w:tc>
      </w:tr>
      <w:tr w:rsidR="00EF1284" w:rsidRPr="00306B92" w:rsidTr="007E1E4B">
        <w:trPr>
          <w:trHeight w:val="20"/>
          <w:jc w:val="center"/>
        </w:trPr>
        <w:tc>
          <w:tcPr>
            <w:tcW w:w="625" w:type="dxa"/>
          </w:tcPr>
          <w:p w:rsidR="00EF128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16.</w:t>
            </w:r>
          </w:p>
        </w:tc>
        <w:tc>
          <w:tcPr>
            <w:tcW w:w="1980" w:type="dxa"/>
          </w:tcPr>
          <w:p w:rsidR="00EF1284" w:rsidRDefault="00EF1284" w:rsidP="007E1E4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Виготовлення проектів землеустрою щодо відведення земельних ділянок у постійне користування для обслуговування структурних підрозділів Підприємства, а саме:</w:t>
            </w:r>
          </w:p>
          <w:p w:rsidR="00EF1284" w:rsidRDefault="00EF1284" w:rsidP="007E1E4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Default="00EF1284" w:rsidP="007E1E4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2724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ФАПу</w:t>
            </w:r>
          </w:p>
          <w:p w:rsidR="00EF1284" w:rsidRDefault="00EF1284" w:rsidP="007E1E4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Чудель;</w:t>
            </w:r>
          </w:p>
          <w:p w:rsidR="00EF1284" w:rsidRDefault="00EF1284" w:rsidP="007E1E4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- АЗПСМ </w:t>
            </w:r>
          </w:p>
          <w:p w:rsidR="00EF1284" w:rsidRDefault="00EF1284" w:rsidP="007E1E4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Корост.</w:t>
            </w:r>
          </w:p>
        </w:tc>
        <w:tc>
          <w:tcPr>
            <w:tcW w:w="1628" w:type="dxa"/>
          </w:tcPr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Районний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</w:p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міський,</w:t>
            </w:r>
          </w:p>
          <w:p w:rsidR="00EF1284" w:rsidRPr="00306B92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селищний, сільські бюджети</w:t>
            </w:r>
          </w:p>
        </w:tc>
        <w:tc>
          <w:tcPr>
            <w:tcW w:w="881" w:type="dxa"/>
          </w:tcPr>
          <w:p w:rsidR="00EF1284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96" w:type="dxa"/>
          </w:tcPr>
          <w:p w:rsidR="00EF128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54E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10,0</w:t>
            </w:r>
          </w:p>
          <w:p w:rsidR="00EF128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Default="00EF1284" w:rsidP="00732072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5,0</w:t>
            </w:r>
          </w:p>
          <w:p w:rsidR="00EF1284" w:rsidRPr="00254ED8" w:rsidRDefault="00EF1284" w:rsidP="00732072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5,0</w:t>
            </w:r>
          </w:p>
        </w:tc>
        <w:tc>
          <w:tcPr>
            <w:tcW w:w="896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907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95" w:type="dxa"/>
          </w:tcPr>
          <w:p w:rsidR="00EF1284" w:rsidRPr="00033D34" w:rsidRDefault="00EF1284" w:rsidP="007E1E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Забезпечення сталого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та належного </w:t>
            </w: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функціонування структурних підрозділів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Підприємства.</w:t>
            </w:r>
          </w:p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EF1284" w:rsidRPr="00306B92" w:rsidTr="007E1E4B">
        <w:trPr>
          <w:trHeight w:val="20"/>
          <w:jc w:val="center"/>
        </w:trPr>
        <w:tc>
          <w:tcPr>
            <w:tcW w:w="625" w:type="dxa"/>
          </w:tcPr>
          <w:p w:rsidR="00EF128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17.</w:t>
            </w:r>
          </w:p>
        </w:tc>
        <w:tc>
          <w:tcPr>
            <w:tcW w:w="1980" w:type="dxa"/>
          </w:tcPr>
          <w:p w:rsidR="00EF1284" w:rsidRDefault="00EF1284" w:rsidP="007E1E4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Виготовлення технічної </w:t>
            </w:r>
            <w:r w:rsidRPr="00BF75F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інвентаризацій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-</w:t>
            </w:r>
            <w:r w:rsidRPr="00BF75F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н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ої документації</w:t>
            </w:r>
            <w:r w:rsidRPr="00BF75F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на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об’єкти  нерухомого</w:t>
            </w:r>
            <w:r w:rsidRPr="00BF75F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майн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а: </w:t>
            </w:r>
          </w:p>
          <w:p w:rsidR="00EF1284" w:rsidRDefault="00EF1284" w:rsidP="007E1E4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BF75F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-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 АЗПСМ с.Корост;</w:t>
            </w:r>
          </w:p>
          <w:p w:rsidR="00EF1284" w:rsidRDefault="00EF1284" w:rsidP="007E1E4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-</w:t>
            </w:r>
            <w:r>
              <w:t> 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АЗПСМ </w:t>
            </w:r>
          </w:p>
          <w:p w:rsidR="00EF1284" w:rsidRPr="00BF75FA" w:rsidRDefault="00EF1284" w:rsidP="007E1E4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с. Цепцевичі.</w:t>
            </w:r>
          </w:p>
        </w:tc>
        <w:tc>
          <w:tcPr>
            <w:tcW w:w="1628" w:type="dxa"/>
          </w:tcPr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Районний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</w:p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міський,</w:t>
            </w:r>
          </w:p>
          <w:p w:rsidR="00EF1284" w:rsidRPr="00306B92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селищний, сільські бюджети</w:t>
            </w:r>
          </w:p>
        </w:tc>
        <w:tc>
          <w:tcPr>
            <w:tcW w:w="881" w:type="dxa"/>
          </w:tcPr>
          <w:p w:rsidR="00EF1284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96" w:type="dxa"/>
          </w:tcPr>
          <w:p w:rsidR="00EF128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  <w:r w:rsidRPr="00BF75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,0</w:t>
            </w:r>
          </w:p>
          <w:p w:rsidR="00EF128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2,0</w:t>
            </w:r>
          </w:p>
          <w:p w:rsidR="00EF1284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1284" w:rsidRPr="00BF75FA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4,0</w:t>
            </w:r>
          </w:p>
        </w:tc>
        <w:tc>
          <w:tcPr>
            <w:tcW w:w="896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907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95" w:type="dxa"/>
          </w:tcPr>
          <w:p w:rsidR="00EF1284" w:rsidRPr="00033D34" w:rsidRDefault="00EF1284" w:rsidP="007E1E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Забезпечення сталого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та належного </w:t>
            </w:r>
            <w:r w:rsidRPr="00033D3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функціонування структурних підрозділів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Підприємства.</w:t>
            </w:r>
          </w:p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EF1284" w:rsidRPr="00306B92" w:rsidTr="007E1E4B">
        <w:trPr>
          <w:trHeight w:val="340"/>
          <w:jc w:val="center"/>
        </w:trPr>
        <w:tc>
          <w:tcPr>
            <w:tcW w:w="625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18.</w:t>
            </w:r>
          </w:p>
        </w:tc>
        <w:tc>
          <w:tcPr>
            <w:tcW w:w="1980" w:type="dxa"/>
          </w:tcPr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Інші поточні видатки</w:t>
            </w:r>
          </w:p>
        </w:tc>
        <w:tc>
          <w:tcPr>
            <w:tcW w:w="1628" w:type="dxa"/>
          </w:tcPr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Районний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</w:p>
          <w:p w:rsidR="00EF1284" w:rsidRDefault="00EF1284" w:rsidP="007E1E4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міський,</w:t>
            </w:r>
          </w:p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селищний, сільські бюджети</w:t>
            </w:r>
          </w:p>
        </w:tc>
        <w:tc>
          <w:tcPr>
            <w:tcW w:w="881" w:type="dxa"/>
          </w:tcPr>
          <w:p w:rsidR="00EF1284" w:rsidRPr="004E780D" w:rsidRDefault="00EF1284" w:rsidP="007E1E4B">
            <w:pPr>
              <w:ind w:left="-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E7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9,0</w:t>
            </w:r>
          </w:p>
        </w:tc>
        <w:tc>
          <w:tcPr>
            <w:tcW w:w="896" w:type="dxa"/>
          </w:tcPr>
          <w:p w:rsidR="00EF1284" w:rsidRPr="00A90688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9068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15,0</w:t>
            </w:r>
          </w:p>
        </w:tc>
        <w:tc>
          <w:tcPr>
            <w:tcW w:w="896" w:type="dxa"/>
          </w:tcPr>
          <w:p w:rsidR="00EF1284" w:rsidRPr="00A90688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9068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15,0</w:t>
            </w:r>
          </w:p>
        </w:tc>
        <w:tc>
          <w:tcPr>
            <w:tcW w:w="907" w:type="dxa"/>
          </w:tcPr>
          <w:p w:rsidR="00EF1284" w:rsidRPr="00A90688" w:rsidRDefault="00EF1284" w:rsidP="007E1E4B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9068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18,0</w:t>
            </w:r>
          </w:p>
        </w:tc>
        <w:tc>
          <w:tcPr>
            <w:tcW w:w="1995" w:type="dxa"/>
          </w:tcPr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Оплата інших поточних видатків для забезпечення повноцінного функціонування Підприємства</w:t>
            </w:r>
          </w:p>
        </w:tc>
      </w:tr>
      <w:tr w:rsidR="00EF1284" w:rsidRPr="00306B92" w:rsidTr="007E1E4B">
        <w:trPr>
          <w:trHeight w:val="602"/>
          <w:jc w:val="center"/>
        </w:trPr>
        <w:tc>
          <w:tcPr>
            <w:tcW w:w="625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</w:tcPr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306B92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Всього</w:t>
            </w:r>
          </w:p>
        </w:tc>
        <w:tc>
          <w:tcPr>
            <w:tcW w:w="1628" w:type="dxa"/>
          </w:tcPr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81" w:type="dxa"/>
          </w:tcPr>
          <w:p w:rsidR="00EF1284" w:rsidRPr="00306B92" w:rsidRDefault="00EF1284" w:rsidP="007E1E4B">
            <w:pPr>
              <w:ind w:left="-11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1132,5</w:t>
            </w:r>
          </w:p>
        </w:tc>
        <w:tc>
          <w:tcPr>
            <w:tcW w:w="896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t>5334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,0</w:t>
            </w:r>
          </w:p>
        </w:tc>
        <w:tc>
          <w:tcPr>
            <w:tcW w:w="896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t>5311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,8</w:t>
            </w:r>
          </w:p>
        </w:tc>
        <w:tc>
          <w:tcPr>
            <w:tcW w:w="907" w:type="dxa"/>
          </w:tcPr>
          <w:p w:rsidR="00EF1284" w:rsidRPr="00306B92" w:rsidRDefault="00EF1284" w:rsidP="007E1E4B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t>5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604,0</w:t>
            </w:r>
          </w:p>
        </w:tc>
        <w:tc>
          <w:tcPr>
            <w:tcW w:w="1995" w:type="dxa"/>
          </w:tcPr>
          <w:p w:rsidR="00EF1284" w:rsidRPr="00306B92" w:rsidRDefault="00EF1284" w:rsidP="007E1E4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EF1284" w:rsidRPr="00A044CD" w:rsidRDefault="00EF1284" w:rsidP="00F655E1">
      <w:p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  <w:lang w:eastAsia="ar-SA"/>
        </w:rPr>
      </w:pPr>
    </w:p>
    <w:p w:rsidR="00EF1284" w:rsidRPr="006C7AC4" w:rsidRDefault="00EF1284" w:rsidP="006C7AC4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eastAsia="ar-SA"/>
        </w:rPr>
      </w:pPr>
    </w:p>
    <w:sectPr w:rsidR="00EF1284" w:rsidRPr="006C7AC4" w:rsidSect="009C4902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">
    <w:nsid w:val="128D5E47"/>
    <w:multiLevelType w:val="hybridMultilevel"/>
    <w:tmpl w:val="AF7E2836"/>
    <w:lvl w:ilvl="0" w:tplc="0C36D812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63FC1"/>
    <w:rsid w:val="00033D34"/>
    <w:rsid w:val="00050E4F"/>
    <w:rsid w:val="000673FC"/>
    <w:rsid w:val="000B1657"/>
    <w:rsid w:val="000C1A42"/>
    <w:rsid w:val="000F3949"/>
    <w:rsid w:val="000F53C3"/>
    <w:rsid w:val="00136E80"/>
    <w:rsid w:val="001849E7"/>
    <w:rsid w:val="00184D13"/>
    <w:rsid w:val="00185760"/>
    <w:rsid w:val="001A66AC"/>
    <w:rsid w:val="00210BC7"/>
    <w:rsid w:val="002208E4"/>
    <w:rsid w:val="00254ED8"/>
    <w:rsid w:val="00297EE1"/>
    <w:rsid w:val="002C05FE"/>
    <w:rsid w:val="002D1C64"/>
    <w:rsid w:val="002D67A8"/>
    <w:rsid w:val="002E3CCF"/>
    <w:rsid w:val="00306B92"/>
    <w:rsid w:val="00313B14"/>
    <w:rsid w:val="003343DC"/>
    <w:rsid w:val="00345684"/>
    <w:rsid w:val="003658F6"/>
    <w:rsid w:val="003733EF"/>
    <w:rsid w:val="003A229B"/>
    <w:rsid w:val="003E2838"/>
    <w:rsid w:val="003F5B50"/>
    <w:rsid w:val="004244A6"/>
    <w:rsid w:val="00425300"/>
    <w:rsid w:val="00454E0A"/>
    <w:rsid w:val="0048686C"/>
    <w:rsid w:val="004B6A99"/>
    <w:rsid w:val="004C28C6"/>
    <w:rsid w:val="004D31B8"/>
    <w:rsid w:val="004E780D"/>
    <w:rsid w:val="004F5B2C"/>
    <w:rsid w:val="00556B7D"/>
    <w:rsid w:val="005D4E81"/>
    <w:rsid w:val="005F7423"/>
    <w:rsid w:val="006652A3"/>
    <w:rsid w:val="00666CF7"/>
    <w:rsid w:val="0069114B"/>
    <w:rsid w:val="006C7AC4"/>
    <w:rsid w:val="006D0C79"/>
    <w:rsid w:val="006D1989"/>
    <w:rsid w:val="00704B1E"/>
    <w:rsid w:val="007240E2"/>
    <w:rsid w:val="00732072"/>
    <w:rsid w:val="00771816"/>
    <w:rsid w:val="00773BE5"/>
    <w:rsid w:val="00786D5C"/>
    <w:rsid w:val="007B1B65"/>
    <w:rsid w:val="007E1E4B"/>
    <w:rsid w:val="007E5C04"/>
    <w:rsid w:val="007F3C82"/>
    <w:rsid w:val="007F4CB0"/>
    <w:rsid w:val="0080309F"/>
    <w:rsid w:val="008245B9"/>
    <w:rsid w:val="00855DED"/>
    <w:rsid w:val="0088068E"/>
    <w:rsid w:val="00893413"/>
    <w:rsid w:val="008F6E34"/>
    <w:rsid w:val="00913CA9"/>
    <w:rsid w:val="009224C0"/>
    <w:rsid w:val="00922F57"/>
    <w:rsid w:val="00964D06"/>
    <w:rsid w:val="009661F6"/>
    <w:rsid w:val="0097517A"/>
    <w:rsid w:val="009C4902"/>
    <w:rsid w:val="009E20D7"/>
    <w:rsid w:val="009E5EE5"/>
    <w:rsid w:val="00A044CD"/>
    <w:rsid w:val="00A42071"/>
    <w:rsid w:val="00A51704"/>
    <w:rsid w:val="00A72184"/>
    <w:rsid w:val="00A90688"/>
    <w:rsid w:val="00A979FD"/>
    <w:rsid w:val="00B059D4"/>
    <w:rsid w:val="00B30A20"/>
    <w:rsid w:val="00B45D83"/>
    <w:rsid w:val="00B55A5C"/>
    <w:rsid w:val="00B710F6"/>
    <w:rsid w:val="00B73225"/>
    <w:rsid w:val="00B917C2"/>
    <w:rsid w:val="00B92582"/>
    <w:rsid w:val="00BD5849"/>
    <w:rsid w:val="00BE1C07"/>
    <w:rsid w:val="00BF75FA"/>
    <w:rsid w:val="00C5249E"/>
    <w:rsid w:val="00C71874"/>
    <w:rsid w:val="00CA104E"/>
    <w:rsid w:val="00CA6E40"/>
    <w:rsid w:val="00CB1E92"/>
    <w:rsid w:val="00CE473E"/>
    <w:rsid w:val="00D13914"/>
    <w:rsid w:val="00D5694C"/>
    <w:rsid w:val="00D62078"/>
    <w:rsid w:val="00DB79F1"/>
    <w:rsid w:val="00DE1095"/>
    <w:rsid w:val="00DE1371"/>
    <w:rsid w:val="00DE7941"/>
    <w:rsid w:val="00E033BF"/>
    <w:rsid w:val="00E1121B"/>
    <w:rsid w:val="00E27243"/>
    <w:rsid w:val="00E317C0"/>
    <w:rsid w:val="00E33374"/>
    <w:rsid w:val="00E555D7"/>
    <w:rsid w:val="00E61476"/>
    <w:rsid w:val="00EC775F"/>
    <w:rsid w:val="00EF1284"/>
    <w:rsid w:val="00F15DB8"/>
    <w:rsid w:val="00F22F47"/>
    <w:rsid w:val="00F42E25"/>
    <w:rsid w:val="00F63FC1"/>
    <w:rsid w:val="00F655E1"/>
    <w:rsid w:val="00F708C9"/>
    <w:rsid w:val="00F835BB"/>
    <w:rsid w:val="00F84D7B"/>
    <w:rsid w:val="00FE7FAF"/>
    <w:rsid w:val="00FF19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66AC"/>
    <w:pPr>
      <w:spacing w:after="200" w:line="276" w:lineRule="auto"/>
    </w:pPr>
    <w:rPr>
      <w:rFonts w:cs="Calibri"/>
      <w:lang w:val="uk-UA" w:eastAsia="uk-U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99"/>
    <w:qFormat/>
    <w:rsid w:val="00F63FC1"/>
    <w:rPr>
      <w:rFonts w:cs="Times New Roman"/>
      <w:b/>
      <w:bCs/>
    </w:rPr>
  </w:style>
  <w:style w:type="paragraph" w:styleId="ListParagraph">
    <w:name w:val="List Paragraph"/>
    <w:basedOn w:val="Normal"/>
    <w:uiPriority w:val="99"/>
    <w:qFormat/>
    <w:rsid w:val="00F63FC1"/>
    <w:pPr>
      <w:spacing w:after="0" w:line="240" w:lineRule="auto"/>
      <w:ind w:left="720"/>
    </w:pPr>
    <w:rPr>
      <w:sz w:val="28"/>
      <w:szCs w:val="28"/>
      <w:lang w:val="ru-RU" w:eastAsia="ru-RU"/>
    </w:rPr>
  </w:style>
  <w:style w:type="paragraph" w:styleId="BalloonText">
    <w:name w:val="Balloon Text"/>
    <w:basedOn w:val="Normal"/>
    <w:link w:val="BalloonTextChar"/>
    <w:uiPriority w:val="99"/>
    <w:semiHidden/>
    <w:rsid w:val="00F63F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63FC1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Normal"/>
    <w:uiPriority w:val="99"/>
    <w:rsid w:val="00F655E1"/>
    <w:pPr>
      <w:spacing w:after="0" w:line="240" w:lineRule="auto"/>
      <w:ind w:left="720"/>
    </w:pPr>
    <w:rPr>
      <w:sz w:val="28"/>
      <w:szCs w:val="28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5</Pages>
  <Words>3424</Words>
  <Characters>1953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COMP_LENOVO</dc:creator>
  <cp:keywords/>
  <dc:description/>
  <cp:lastModifiedBy>адмін</cp:lastModifiedBy>
  <cp:revision>5</cp:revision>
  <cp:lastPrinted>2019-01-17T11:44:00Z</cp:lastPrinted>
  <dcterms:created xsi:type="dcterms:W3CDTF">2019-01-21T08:28:00Z</dcterms:created>
  <dcterms:modified xsi:type="dcterms:W3CDTF">2019-02-21T14:21:00Z</dcterms:modified>
</cp:coreProperties>
</file>